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325"/>
        <w:tblW w:w="10348" w:type="dxa"/>
        <w:tblLook w:val="04A0" w:firstRow="1" w:lastRow="0" w:firstColumn="1" w:lastColumn="0" w:noHBand="0" w:noVBand="1"/>
      </w:tblPr>
      <w:tblGrid>
        <w:gridCol w:w="5382"/>
        <w:gridCol w:w="2483"/>
        <w:gridCol w:w="2483"/>
      </w:tblGrid>
      <w:tr w:rsidR="00316D86" w14:paraId="4C17497B" w14:textId="77777777" w:rsidTr="00E04AAE">
        <w:trPr>
          <w:trHeight w:val="454"/>
        </w:trPr>
        <w:tc>
          <w:tcPr>
            <w:tcW w:w="10348" w:type="dxa"/>
            <w:gridSpan w:val="3"/>
            <w:shd w:val="clear" w:color="auto" w:fill="BFBFBF" w:themeFill="background1" w:themeFillShade="BF"/>
            <w:vAlign w:val="center"/>
          </w:tcPr>
          <w:p w14:paraId="3545A6A8" w14:textId="3FA253FE" w:rsidR="00316D86" w:rsidRPr="003D4497" w:rsidRDefault="00316D86" w:rsidP="003D4497">
            <w:pPr>
              <w:pStyle w:val="ACNSUBHEADINGS"/>
              <w:jc w:val="center"/>
              <w:rPr>
                <w:rFonts w:eastAsia="PMingLiU" w:cs="Arial"/>
                <w:sz w:val="32"/>
                <w:szCs w:val="32"/>
              </w:rPr>
            </w:pPr>
            <w:r w:rsidRPr="00316D86">
              <w:rPr>
                <w:rFonts w:eastAsia="PMingLiU" w:cs="Arial"/>
                <w:sz w:val="28"/>
                <w:szCs w:val="28"/>
              </w:rPr>
              <w:t>Request for Drone activity in vicinity of RAF Benson.</w:t>
            </w:r>
          </w:p>
        </w:tc>
      </w:tr>
      <w:tr w:rsidR="00316D86" w14:paraId="0160F396" w14:textId="77777777" w:rsidTr="00E04AAE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346AD458" w14:textId="7EB826C7" w:rsidR="00316D86" w:rsidRPr="003D4497" w:rsidRDefault="00316D86" w:rsidP="003D4497">
            <w:pPr>
              <w:pStyle w:val="ACNSUBHEADINGS"/>
              <w:jc w:val="center"/>
              <w:rPr>
                <w:sz w:val="24"/>
                <w:szCs w:val="24"/>
              </w:rPr>
            </w:pPr>
            <w:r w:rsidRPr="00316D86">
              <w:rPr>
                <w:sz w:val="24"/>
                <w:szCs w:val="24"/>
              </w:rPr>
              <w:t>Operator’s details</w:t>
            </w:r>
          </w:p>
        </w:tc>
      </w:tr>
      <w:tr w:rsidR="00316D86" w14:paraId="43239D4A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7F6D7D22" w14:textId="77777777" w:rsidR="00316D86" w:rsidRDefault="00316D86" w:rsidP="00316D86">
            <w:pPr>
              <w:pStyle w:val="ACNSUBHEADINGS"/>
            </w:pPr>
            <w:r>
              <w:t>Name</w:t>
            </w:r>
          </w:p>
        </w:tc>
        <w:tc>
          <w:tcPr>
            <w:tcW w:w="4966" w:type="dxa"/>
            <w:gridSpan w:val="2"/>
            <w:vAlign w:val="center"/>
          </w:tcPr>
          <w:p w14:paraId="266671AC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B534E3" w14:paraId="02E66AD5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4855F680" w14:textId="77777777" w:rsidR="00316D86" w:rsidRDefault="00316D86" w:rsidP="00316D86">
            <w:pPr>
              <w:pStyle w:val="ACNSUBHEADINGS"/>
            </w:pPr>
            <w:r>
              <w:t>Tel number</w:t>
            </w:r>
          </w:p>
        </w:tc>
        <w:tc>
          <w:tcPr>
            <w:tcW w:w="4966" w:type="dxa"/>
            <w:gridSpan w:val="2"/>
            <w:vAlign w:val="center"/>
          </w:tcPr>
          <w:p w14:paraId="24DE6571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B534E3" w14:paraId="03E8DB4E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5C9D2B7E" w14:textId="77777777" w:rsidR="00316D86" w:rsidRDefault="00316D86" w:rsidP="00316D86">
            <w:pPr>
              <w:pStyle w:val="ACNSUBHEADINGS"/>
            </w:pPr>
            <w:r>
              <w:t>Email address</w:t>
            </w:r>
          </w:p>
        </w:tc>
        <w:tc>
          <w:tcPr>
            <w:tcW w:w="4966" w:type="dxa"/>
            <w:gridSpan w:val="2"/>
            <w:vAlign w:val="center"/>
          </w:tcPr>
          <w:p w14:paraId="149A70DF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715CB152" w14:textId="77777777" w:rsidTr="00E04AAE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1731ECF8" w14:textId="5FA68EB9" w:rsidR="00316D86" w:rsidRPr="003D4497" w:rsidRDefault="00316D86" w:rsidP="003D4497">
            <w:pPr>
              <w:pStyle w:val="ACNSUBHEADINGS"/>
              <w:jc w:val="center"/>
              <w:rPr>
                <w:sz w:val="24"/>
                <w:szCs w:val="24"/>
              </w:rPr>
            </w:pPr>
            <w:r w:rsidRPr="00316D86">
              <w:rPr>
                <w:sz w:val="24"/>
                <w:szCs w:val="24"/>
              </w:rPr>
              <w:t>Activity details</w:t>
            </w:r>
          </w:p>
        </w:tc>
      </w:tr>
      <w:tr w:rsidR="00B534E3" w14:paraId="65CE7B99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0C0B7EB8" w14:textId="77777777" w:rsidR="00316D86" w:rsidRDefault="00316D86" w:rsidP="00316D86">
            <w:pPr>
              <w:pStyle w:val="ACNSUBHEADINGS"/>
            </w:pPr>
            <w:r>
              <w:t>Date(s) of activity</w:t>
            </w:r>
          </w:p>
        </w:tc>
        <w:tc>
          <w:tcPr>
            <w:tcW w:w="4966" w:type="dxa"/>
            <w:gridSpan w:val="2"/>
            <w:vAlign w:val="center"/>
          </w:tcPr>
          <w:p w14:paraId="300909EC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B534E3" w14:paraId="0AD16FD7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3D6886C2" w14:textId="77777777" w:rsidR="00316D86" w:rsidRDefault="00316D86" w:rsidP="00316D86">
            <w:pPr>
              <w:pStyle w:val="ACNSUBHEADINGS"/>
            </w:pPr>
            <w:r>
              <w:t>Start time (in local)</w:t>
            </w:r>
          </w:p>
        </w:tc>
        <w:tc>
          <w:tcPr>
            <w:tcW w:w="4966" w:type="dxa"/>
            <w:gridSpan w:val="2"/>
            <w:vAlign w:val="center"/>
          </w:tcPr>
          <w:p w14:paraId="6E0682B6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B534E3" w14:paraId="6CCC4A7B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1FBC37FD" w14:textId="77777777" w:rsidR="00316D86" w:rsidRDefault="00316D86" w:rsidP="00316D86">
            <w:pPr>
              <w:pStyle w:val="ACNSUBHEADINGS"/>
            </w:pPr>
            <w:r>
              <w:t>End time (in local)</w:t>
            </w:r>
          </w:p>
        </w:tc>
        <w:tc>
          <w:tcPr>
            <w:tcW w:w="4966" w:type="dxa"/>
            <w:gridSpan w:val="2"/>
            <w:vAlign w:val="center"/>
          </w:tcPr>
          <w:p w14:paraId="12BCB72F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77B65140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74524AAA" w14:textId="7A4C4214" w:rsidR="00316D86" w:rsidRDefault="00316D86" w:rsidP="00316D86">
            <w:pPr>
              <w:pStyle w:val="ACNSUBHEADINGS"/>
            </w:pPr>
            <w:r>
              <w:t xml:space="preserve">Exact location of activity </w:t>
            </w:r>
            <w:r w:rsidRPr="00A173B2">
              <w:t>Lat Long or Grid Reference</w:t>
            </w:r>
          </w:p>
        </w:tc>
        <w:tc>
          <w:tcPr>
            <w:tcW w:w="4966" w:type="dxa"/>
            <w:gridSpan w:val="2"/>
            <w:vAlign w:val="center"/>
          </w:tcPr>
          <w:p w14:paraId="140750E0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DF0C1E" w14:paraId="3E223D38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0639277A" w14:textId="30248FC3" w:rsidR="00DF0C1E" w:rsidRDefault="00DF0C1E" w:rsidP="00316D86">
            <w:pPr>
              <w:pStyle w:val="ACNSUBHEADINGS"/>
            </w:pPr>
            <w:r>
              <w:t xml:space="preserve">Please include a screenshot of the location on </w:t>
            </w:r>
            <w:r w:rsidRPr="00A173B2">
              <w:t xml:space="preserve"> </w:t>
            </w:r>
            <w:r w:rsidRPr="00DF0C1E">
              <w:rPr>
                <w:b w:val="0"/>
              </w:rPr>
              <w:t xml:space="preserve"> </w:t>
            </w:r>
            <w:hyperlink r:id="rId11" w:history="1">
              <w:r w:rsidRPr="00DF0C1E">
                <w:rPr>
                  <w:rStyle w:val="Hyperlink"/>
                </w:rPr>
                <w:t>Grid Reference Finder</w:t>
              </w:r>
            </w:hyperlink>
          </w:p>
        </w:tc>
        <w:tc>
          <w:tcPr>
            <w:tcW w:w="4966" w:type="dxa"/>
            <w:gridSpan w:val="2"/>
            <w:vAlign w:val="center"/>
          </w:tcPr>
          <w:p w14:paraId="59AC32B5" w14:textId="77777777" w:rsidR="00DF0C1E" w:rsidRDefault="00DF0C1E" w:rsidP="003D4497">
            <w:pPr>
              <w:pStyle w:val="ACNSUBHEADINGS"/>
              <w:jc w:val="center"/>
            </w:pPr>
          </w:p>
        </w:tc>
      </w:tr>
      <w:tr w:rsidR="00B534E3" w14:paraId="286BE9DE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28580714" w14:textId="79EF58E0" w:rsidR="00B534E3" w:rsidRDefault="00B534E3" w:rsidP="00316D86">
            <w:pPr>
              <w:pStyle w:val="ACNSUBHEADINGS"/>
            </w:pPr>
            <w:r>
              <w:t>Max height of activity in Feet</w:t>
            </w:r>
          </w:p>
        </w:tc>
        <w:tc>
          <w:tcPr>
            <w:tcW w:w="2483" w:type="dxa"/>
            <w:vAlign w:val="center"/>
          </w:tcPr>
          <w:p w14:paraId="7CCEC48E" w14:textId="627F7410" w:rsidR="00B534E3" w:rsidRDefault="00B534E3" w:rsidP="00E04AAE">
            <w:pPr>
              <w:pStyle w:val="ACNSUBHEADINGS"/>
              <w:jc w:val="right"/>
            </w:pPr>
            <w:r>
              <w:t>AGL</w:t>
            </w:r>
          </w:p>
        </w:tc>
        <w:tc>
          <w:tcPr>
            <w:tcW w:w="2483" w:type="dxa"/>
            <w:vAlign w:val="center"/>
          </w:tcPr>
          <w:p w14:paraId="5414436F" w14:textId="4E17CE61" w:rsidR="00B534E3" w:rsidRDefault="00B534E3" w:rsidP="00E04AAE">
            <w:pPr>
              <w:pStyle w:val="ACNSUBHEADINGS"/>
              <w:jc w:val="right"/>
            </w:pPr>
            <w:r>
              <w:t>AMSL</w:t>
            </w:r>
          </w:p>
        </w:tc>
      </w:tr>
      <w:tr w:rsidR="00316D86" w14:paraId="483218DC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4EF7BCBE" w14:textId="23C980E5" w:rsidR="00316D86" w:rsidRDefault="00316D86" w:rsidP="00316D86">
            <w:pPr>
              <w:pStyle w:val="ACNSUBHEADINGS"/>
            </w:pPr>
            <w:r>
              <w:t>Max radius in meters</w:t>
            </w:r>
          </w:p>
        </w:tc>
        <w:tc>
          <w:tcPr>
            <w:tcW w:w="4966" w:type="dxa"/>
            <w:gridSpan w:val="2"/>
            <w:vAlign w:val="center"/>
          </w:tcPr>
          <w:p w14:paraId="1110AFB9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144E3627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44F082CB" w14:textId="77777777" w:rsidR="00316D86" w:rsidRDefault="00316D86" w:rsidP="00316D86">
            <w:pPr>
              <w:pStyle w:val="ACNSUBHEADINGS"/>
            </w:pPr>
            <w:r>
              <w:t>Reason/justification for activity</w:t>
            </w:r>
          </w:p>
        </w:tc>
        <w:tc>
          <w:tcPr>
            <w:tcW w:w="4966" w:type="dxa"/>
            <w:gridSpan w:val="2"/>
            <w:vAlign w:val="center"/>
          </w:tcPr>
          <w:p w14:paraId="59D67B8A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2993FE95" w14:textId="77777777" w:rsidTr="00E04AAE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1780218E" w14:textId="03EF666E" w:rsidR="00316D86" w:rsidRPr="003D4497" w:rsidRDefault="00316D86" w:rsidP="003D4497">
            <w:pPr>
              <w:pStyle w:val="ACNSUBHEADINGS"/>
              <w:jc w:val="center"/>
              <w:rPr>
                <w:sz w:val="24"/>
                <w:szCs w:val="24"/>
              </w:rPr>
            </w:pPr>
            <w:r w:rsidRPr="00316D86">
              <w:rPr>
                <w:sz w:val="24"/>
                <w:szCs w:val="24"/>
              </w:rPr>
              <w:t>Drone details</w:t>
            </w:r>
          </w:p>
        </w:tc>
      </w:tr>
      <w:tr w:rsidR="00316D86" w14:paraId="13FCD58E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2D9A643C" w14:textId="739686E5" w:rsidR="00316D86" w:rsidRDefault="00316D86" w:rsidP="00316D86">
            <w:pPr>
              <w:pStyle w:val="ACNSUBHEADINGS"/>
            </w:pPr>
            <w:r>
              <w:t>Type of drone</w:t>
            </w:r>
          </w:p>
        </w:tc>
        <w:tc>
          <w:tcPr>
            <w:tcW w:w="4966" w:type="dxa"/>
            <w:gridSpan w:val="2"/>
            <w:vAlign w:val="center"/>
          </w:tcPr>
          <w:p w14:paraId="17041DED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69308F3E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659974DC" w14:textId="77777777" w:rsidR="00316D86" w:rsidRDefault="00316D86" w:rsidP="00316D86">
            <w:pPr>
              <w:pStyle w:val="ACNSUBHEADINGS"/>
            </w:pPr>
            <w:r>
              <w:t>Weight of drone in Kg.</w:t>
            </w:r>
          </w:p>
        </w:tc>
        <w:tc>
          <w:tcPr>
            <w:tcW w:w="4966" w:type="dxa"/>
            <w:gridSpan w:val="2"/>
            <w:vAlign w:val="center"/>
          </w:tcPr>
          <w:p w14:paraId="4B2518AD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4B0A71D9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06F43B08" w14:textId="77777777" w:rsidR="00316D86" w:rsidRDefault="00316D86" w:rsidP="00316D86">
            <w:pPr>
              <w:pStyle w:val="ACNSUBHEADINGS"/>
            </w:pPr>
            <w:r>
              <w:t>Recording equipment?</w:t>
            </w:r>
          </w:p>
        </w:tc>
        <w:tc>
          <w:tcPr>
            <w:tcW w:w="4966" w:type="dxa"/>
            <w:gridSpan w:val="2"/>
            <w:vAlign w:val="center"/>
          </w:tcPr>
          <w:p w14:paraId="62895EE5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2AD84992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47A9C264" w14:textId="77777777" w:rsidR="00316D86" w:rsidRDefault="00316D86" w:rsidP="00316D86">
            <w:pPr>
              <w:pStyle w:val="ACNSUBHEADINGS"/>
            </w:pPr>
            <w:r>
              <w:t xml:space="preserve">Confirm Drone will be </w:t>
            </w:r>
            <w:proofErr w:type="gramStart"/>
            <w:r>
              <w:t>operated within VLOS (visual line of sight) of controller at all times</w:t>
            </w:r>
            <w:proofErr w:type="gramEnd"/>
            <w:r w:rsidR="00687580">
              <w:t>.</w:t>
            </w:r>
          </w:p>
          <w:p w14:paraId="6ABE78EE" w14:textId="0633552E" w:rsidR="00490EA1" w:rsidRDefault="00490EA1" w:rsidP="00316D86">
            <w:pPr>
              <w:pStyle w:val="ACNSUBHEADINGS"/>
            </w:pPr>
            <w:r>
              <w:t>Any</w:t>
            </w:r>
            <w:r w:rsidR="00DF0C1E">
              <w:t xml:space="preserve"> operation outside of VLOS must be  </w:t>
            </w:r>
            <w:hyperlink r:id="rId12" w:history="1">
              <w:r w:rsidR="00DF0C1E">
                <w:rPr>
                  <w:rStyle w:val="Hyperlink"/>
                </w:rPr>
                <w:t>Requested via the UK Civil Aviation Authority</w:t>
              </w:r>
            </w:hyperlink>
          </w:p>
        </w:tc>
        <w:tc>
          <w:tcPr>
            <w:tcW w:w="4966" w:type="dxa"/>
            <w:gridSpan w:val="2"/>
            <w:vAlign w:val="center"/>
          </w:tcPr>
          <w:p w14:paraId="28324044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705435AD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468B29D9" w14:textId="19576079" w:rsidR="00316D86" w:rsidRDefault="00316D86" w:rsidP="00316D86">
            <w:pPr>
              <w:pStyle w:val="ACNSUBHEADINGS"/>
            </w:pPr>
            <w:r>
              <w:t xml:space="preserve">Confirm Drone operator is suitably qualified </w:t>
            </w:r>
            <w:proofErr w:type="spellStart"/>
            <w:r>
              <w:t>iaw</w:t>
            </w:r>
            <w:proofErr w:type="spellEnd"/>
            <w:r>
              <w:t xml:space="preserve"> CAA guidelines</w:t>
            </w:r>
            <w:r w:rsidR="00687580">
              <w:t>.</w:t>
            </w:r>
          </w:p>
        </w:tc>
        <w:tc>
          <w:tcPr>
            <w:tcW w:w="4966" w:type="dxa"/>
            <w:gridSpan w:val="2"/>
            <w:vAlign w:val="center"/>
          </w:tcPr>
          <w:p w14:paraId="63D1526E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55B23D8D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699C2761" w14:textId="258E27C5" w:rsidR="00316D86" w:rsidRDefault="00316D86" w:rsidP="00316D86">
            <w:pPr>
              <w:pStyle w:val="ACNSUBHEADINGS"/>
            </w:pPr>
            <w:r>
              <w:t>Confirm Drone will initiate RTH function</w:t>
            </w:r>
            <w:r w:rsidR="00687580">
              <w:t>.</w:t>
            </w:r>
          </w:p>
        </w:tc>
        <w:tc>
          <w:tcPr>
            <w:tcW w:w="4966" w:type="dxa"/>
            <w:gridSpan w:val="2"/>
            <w:vAlign w:val="center"/>
          </w:tcPr>
          <w:p w14:paraId="269FA60E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25449677" w14:textId="77777777" w:rsidTr="00E04AAE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1D5A1E2E" w14:textId="3B7810B8" w:rsidR="00316D86" w:rsidRPr="003D4497" w:rsidRDefault="00316D86" w:rsidP="003D4497">
            <w:pPr>
              <w:pStyle w:val="ACNSUBHEADINGS"/>
              <w:jc w:val="center"/>
              <w:rPr>
                <w:sz w:val="24"/>
                <w:szCs w:val="24"/>
              </w:rPr>
            </w:pPr>
            <w:r w:rsidRPr="00316D86">
              <w:rPr>
                <w:sz w:val="24"/>
                <w:szCs w:val="24"/>
              </w:rPr>
              <w:t>Confirmation</w:t>
            </w:r>
          </w:p>
        </w:tc>
      </w:tr>
      <w:tr w:rsidR="00316D86" w14:paraId="50B31523" w14:textId="77777777" w:rsidTr="003D4497">
        <w:trPr>
          <w:trHeight w:val="283"/>
        </w:trPr>
        <w:tc>
          <w:tcPr>
            <w:tcW w:w="10348" w:type="dxa"/>
            <w:gridSpan w:val="3"/>
            <w:shd w:val="clear" w:color="auto" w:fill="F2F2F2" w:themeFill="background1" w:themeFillShade="F2"/>
            <w:vAlign w:val="center"/>
          </w:tcPr>
          <w:p w14:paraId="22815473" w14:textId="77777777" w:rsidR="00316D86" w:rsidRPr="00886116" w:rsidRDefault="00316D86" w:rsidP="003D4497">
            <w:pPr>
              <w:pStyle w:val="ACNSUBHEADINGS"/>
              <w:jc w:val="center"/>
              <w:rPr>
                <w:color w:val="FF0000"/>
                <w:sz w:val="20"/>
                <w:szCs w:val="20"/>
              </w:rPr>
            </w:pPr>
            <w:r w:rsidRPr="00886116">
              <w:rPr>
                <w:color w:val="FF0000"/>
                <w:sz w:val="20"/>
                <w:szCs w:val="20"/>
              </w:rPr>
              <w:t xml:space="preserve">If your request is approved, you </w:t>
            </w:r>
            <w:r w:rsidRPr="00886116">
              <w:rPr>
                <w:color w:val="FF0000"/>
                <w:sz w:val="20"/>
                <w:szCs w:val="20"/>
                <w:u w:val="single"/>
              </w:rPr>
              <w:t>must</w:t>
            </w:r>
            <w:r w:rsidRPr="00886116">
              <w:rPr>
                <w:color w:val="FF0000"/>
                <w:sz w:val="20"/>
                <w:szCs w:val="20"/>
              </w:rPr>
              <w:t xml:space="preserve"> call 01491 827015 before launching.</w:t>
            </w:r>
          </w:p>
          <w:p w14:paraId="534D1F35" w14:textId="78DFE778" w:rsidR="00886116" w:rsidRPr="00316D86" w:rsidRDefault="00886116" w:rsidP="00886116">
            <w:pPr>
              <w:pStyle w:val="ACNSUBHEADINGS"/>
              <w:jc w:val="center"/>
              <w:rPr>
                <w:color w:val="FF0000"/>
              </w:rPr>
            </w:pPr>
            <w:r w:rsidRPr="00886116">
              <w:rPr>
                <w:color w:val="FF0000"/>
                <w:sz w:val="20"/>
                <w:szCs w:val="20"/>
              </w:rPr>
              <w:t xml:space="preserve">You are to inform </w:t>
            </w:r>
            <w:r>
              <w:rPr>
                <w:color w:val="FF0000"/>
                <w:sz w:val="20"/>
                <w:szCs w:val="20"/>
              </w:rPr>
              <w:t xml:space="preserve">us </w:t>
            </w:r>
            <w:r w:rsidRPr="00886116">
              <w:rPr>
                <w:color w:val="FF0000"/>
                <w:sz w:val="20"/>
                <w:szCs w:val="20"/>
              </w:rPr>
              <w:t>if any issues such as loss of VLOS or damage to MOD property occur</w:t>
            </w:r>
            <w:r>
              <w:rPr>
                <w:color w:val="FF0000"/>
              </w:rPr>
              <w:t>.</w:t>
            </w:r>
          </w:p>
        </w:tc>
      </w:tr>
      <w:tr w:rsidR="00316D86" w14:paraId="407CB521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013EB43D" w14:textId="77777777" w:rsidR="00316D86" w:rsidRDefault="00316D86" w:rsidP="00316D86">
            <w:pPr>
              <w:pStyle w:val="ACNSUBHEADINGS"/>
            </w:pPr>
            <w:r>
              <w:t>Date</w:t>
            </w:r>
          </w:p>
        </w:tc>
        <w:tc>
          <w:tcPr>
            <w:tcW w:w="4966" w:type="dxa"/>
            <w:gridSpan w:val="2"/>
            <w:vAlign w:val="center"/>
          </w:tcPr>
          <w:p w14:paraId="5D953770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14EEC062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0B3D9872" w14:textId="77777777" w:rsidR="00316D86" w:rsidRDefault="00316D86" w:rsidP="00316D86">
            <w:pPr>
              <w:pStyle w:val="ACNSUBHEADINGS"/>
            </w:pPr>
            <w:r>
              <w:t>Name</w:t>
            </w:r>
          </w:p>
        </w:tc>
        <w:tc>
          <w:tcPr>
            <w:tcW w:w="4966" w:type="dxa"/>
            <w:gridSpan w:val="2"/>
            <w:vAlign w:val="center"/>
          </w:tcPr>
          <w:p w14:paraId="550DFEA4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5AC587C4" w14:textId="77777777" w:rsidTr="00E04AAE">
        <w:trPr>
          <w:trHeight w:val="283"/>
        </w:trPr>
        <w:tc>
          <w:tcPr>
            <w:tcW w:w="5382" w:type="dxa"/>
            <w:shd w:val="clear" w:color="auto" w:fill="F2F2F2" w:themeFill="background1" w:themeFillShade="F2"/>
          </w:tcPr>
          <w:p w14:paraId="26572B2C" w14:textId="77777777" w:rsidR="00316D86" w:rsidRDefault="00316D86" w:rsidP="00316D86">
            <w:pPr>
              <w:pStyle w:val="ACNSUBHEADINGS"/>
            </w:pPr>
            <w:r>
              <w:t>Sign</w:t>
            </w:r>
          </w:p>
        </w:tc>
        <w:tc>
          <w:tcPr>
            <w:tcW w:w="4966" w:type="dxa"/>
            <w:gridSpan w:val="2"/>
            <w:vAlign w:val="center"/>
          </w:tcPr>
          <w:p w14:paraId="791FF9F8" w14:textId="77777777" w:rsidR="00316D86" w:rsidRDefault="00316D86" w:rsidP="003D4497">
            <w:pPr>
              <w:pStyle w:val="ACNSUBHEADINGS"/>
              <w:jc w:val="center"/>
            </w:pPr>
          </w:p>
        </w:tc>
      </w:tr>
      <w:tr w:rsidR="00316D86" w14:paraId="14F2B9C0" w14:textId="77777777" w:rsidTr="00E04AAE">
        <w:trPr>
          <w:trHeight w:val="283"/>
        </w:trPr>
        <w:tc>
          <w:tcPr>
            <w:tcW w:w="10348" w:type="dxa"/>
            <w:gridSpan w:val="3"/>
            <w:shd w:val="clear" w:color="auto" w:fill="D9D9D9" w:themeFill="background1" w:themeFillShade="D9"/>
            <w:vAlign w:val="center"/>
          </w:tcPr>
          <w:p w14:paraId="66F660F6" w14:textId="58986CEA" w:rsidR="00316D86" w:rsidRPr="00886116" w:rsidRDefault="00886116" w:rsidP="00886116">
            <w:pPr>
              <w:pStyle w:val="ACNSUBHEADINGS"/>
              <w:jc w:val="center"/>
              <w:rPr>
                <w:sz w:val="20"/>
                <w:szCs w:val="20"/>
              </w:rPr>
            </w:pPr>
            <w:r>
              <w:rPr>
                <w:rFonts w:eastAsia="PMingLiU" w:cs="Arial"/>
                <w:sz w:val="20"/>
                <w:szCs w:val="20"/>
              </w:rPr>
              <w:t>R</w:t>
            </w:r>
            <w:r w:rsidR="00316D86" w:rsidRPr="00886116">
              <w:rPr>
                <w:rFonts w:eastAsia="PMingLiU" w:cs="Arial"/>
                <w:sz w:val="20"/>
                <w:szCs w:val="20"/>
              </w:rPr>
              <w:t xml:space="preserve">eturn all requests to </w:t>
            </w:r>
            <w:hyperlink r:id="rId13" w:history="1">
              <w:r w:rsidR="00316D86" w:rsidRPr="00886116">
                <w:rPr>
                  <w:rStyle w:val="Hyperlink"/>
                  <w:rFonts w:eastAsia="PMingLiU" w:cs="Arial"/>
                  <w:sz w:val="20"/>
                  <w:szCs w:val="20"/>
                </w:rPr>
                <w:t>BEN-DRONES@mod.gov.uk</w:t>
              </w:r>
            </w:hyperlink>
            <w:r w:rsidR="00E04AAE" w:rsidRPr="008861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Please allow</w:t>
            </w:r>
            <w:r w:rsidR="00E04AAE" w:rsidRPr="00886116">
              <w:rPr>
                <w:sz w:val="20"/>
                <w:szCs w:val="20"/>
              </w:rPr>
              <w:t xml:space="preserve"> up to 5 working days for approval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462D19B8" w14:textId="77777777" w:rsidR="002F61C6" w:rsidRPr="00AA5CC2" w:rsidRDefault="002F61C6" w:rsidP="00316D86">
      <w:pPr>
        <w:tabs>
          <w:tab w:val="left" w:pos="567"/>
        </w:tabs>
        <w:rPr>
          <w:b/>
          <w:bCs/>
        </w:rPr>
      </w:pPr>
    </w:p>
    <w:p w14:paraId="7249B53C" w14:textId="77777777" w:rsidR="002F61C6" w:rsidRDefault="002F61C6" w:rsidP="002F61C6">
      <w:pPr>
        <w:pStyle w:val="ACNSUBHEADINGS"/>
        <w:spacing w:after="0"/>
        <w:rPr>
          <w:color w:val="FF0000"/>
          <w:sz w:val="32"/>
        </w:rPr>
      </w:pPr>
    </w:p>
    <w:p w14:paraId="035F6DE7" w14:textId="77777777" w:rsidR="00316D86" w:rsidRDefault="00316D86" w:rsidP="00A818F0">
      <w:pPr>
        <w:pStyle w:val="ACNSUBHEADINGS"/>
      </w:pPr>
    </w:p>
    <w:p w14:paraId="6CA9C284" w14:textId="77777777" w:rsidR="00316D86" w:rsidRDefault="00316D86" w:rsidP="00A818F0">
      <w:pPr>
        <w:pStyle w:val="ACNSUBHEADINGS"/>
      </w:pPr>
    </w:p>
    <w:p w14:paraId="37AD4497" w14:textId="77777777" w:rsidR="00316D86" w:rsidRDefault="00316D86" w:rsidP="00A818F0">
      <w:pPr>
        <w:pStyle w:val="ACNSUBHEADINGS"/>
      </w:pPr>
    </w:p>
    <w:p w14:paraId="1631F932" w14:textId="77777777" w:rsidR="00316D86" w:rsidRDefault="00316D86" w:rsidP="00A818F0">
      <w:pPr>
        <w:pStyle w:val="ACNSUBHEADINGS"/>
      </w:pPr>
    </w:p>
    <w:p w14:paraId="16FE64DD" w14:textId="77777777" w:rsidR="00D01E96" w:rsidRDefault="00D01E96" w:rsidP="0B94ACB2">
      <w:pPr>
        <w:pStyle w:val="ACNSUBHEADINGS"/>
        <w:rPr>
          <w:rFonts w:eastAsia="PMingLiU" w:cs="Arial"/>
        </w:rPr>
      </w:pPr>
    </w:p>
    <w:sectPr w:rsidR="00D01E96" w:rsidSect="00173EFF">
      <w:pgSz w:w="11906" w:h="16838"/>
      <w:pgMar w:top="1440" w:right="1440" w:bottom="1440" w:left="1440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691EB" w14:textId="77777777" w:rsidR="00EA5FD4" w:rsidRDefault="00EA5FD4" w:rsidP="00FD2E88">
      <w:pPr>
        <w:spacing w:after="0" w:line="240" w:lineRule="auto"/>
      </w:pPr>
      <w:r>
        <w:separator/>
      </w:r>
    </w:p>
  </w:endnote>
  <w:endnote w:type="continuationSeparator" w:id="0">
    <w:p w14:paraId="2846E20C" w14:textId="77777777" w:rsidR="00EA5FD4" w:rsidRDefault="00EA5FD4" w:rsidP="00FD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0EB8" w14:textId="77777777" w:rsidR="00EA5FD4" w:rsidRDefault="00EA5FD4" w:rsidP="00FD2E88">
      <w:pPr>
        <w:spacing w:after="0" w:line="240" w:lineRule="auto"/>
      </w:pPr>
      <w:r>
        <w:separator/>
      </w:r>
    </w:p>
  </w:footnote>
  <w:footnote w:type="continuationSeparator" w:id="0">
    <w:p w14:paraId="0F3E21E7" w14:textId="77777777" w:rsidR="00EA5FD4" w:rsidRDefault="00EA5FD4" w:rsidP="00FD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711F2"/>
    <w:multiLevelType w:val="hybridMultilevel"/>
    <w:tmpl w:val="406CC91E"/>
    <w:lvl w:ilvl="0" w:tplc="4022B7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BF072AD"/>
    <w:multiLevelType w:val="hybridMultilevel"/>
    <w:tmpl w:val="7D103E54"/>
    <w:lvl w:ilvl="0" w:tplc="7EBC511E">
      <w:start w:val="1"/>
      <w:numFmt w:val="lowerRoman"/>
      <w:pStyle w:val="ACNSubSub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E7688A"/>
    <w:multiLevelType w:val="hybridMultilevel"/>
    <w:tmpl w:val="4C862FAC"/>
    <w:lvl w:ilvl="0" w:tplc="686EAFFC">
      <w:start w:val="1"/>
      <w:numFmt w:val="decimal"/>
      <w:pStyle w:val="ACNBodyText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D7C8C"/>
    <w:multiLevelType w:val="hybridMultilevel"/>
    <w:tmpl w:val="1BA29910"/>
    <w:lvl w:ilvl="0" w:tplc="99CE179A">
      <w:start w:val="1"/>
      <w:numFmt w:val="lowerLetter"/>
      <w:pStyle w:val="ACNBodySubPar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144601">
    <w:abstractNumId w:val="0"/>
  </w:num>
  <w:num w:numId="2" w16cid:durableId="927540395">
    <w:abstractNumId w:val="2"/>
  </w:num>
  <w:num w:numId="3" w16cid:durableId="1273636184">
    <w:abstractNumId w:val="3"/>
  </w:num>
  <w:num w:numId="4" w16cid:durableId="676545840">
    <w:abstractNumId w:val="1"/>
  </w:num>
  <w:num w:numId="5" w16cid:durableId="7023001">
    <w:abstractNumId w:val="2"/>
    <w:lvlOverride w:ilvl="0">
      <w:startOverride w:val="1"/>
    </w:lvlOverride>
  </w:num>
  <w:num w:numId="6" w16cid:durableId="56368753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 fillcolor="red" strokecolor="none [3215]">
      <v:fill color="red" opacity="48497f"/>
      <v:stroke color="none [321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63"/>
    <w:rsid w:val="00004590"/>
    <w:rsid w:val="000263C9"/>
    <w:rsid w:val="00055E25"/>
    <w:rsid w:val="000601CE"/>
    <w:rsid w:val="0007223D"/>
    <w:rsid w:val="00080CDC"/>
    <w:rsid w:val="000A35BD"/>
    <w:rsid w:val="000A4B4E"/>
    <w:rsid w:val="000D218F"/>
    <w:rsid w:val="000E1330"/>
    <w:rsid w:val="000E7792"/>
    <w:rsid w:val="00103381"/>
    <w:rsid w:val="00115516"/>
    <w:rsid w:val="001200E5"/>
    <w:rsid w:val="00123703"/>
    <w:rsid w:val="00141ED7"/>
    <w:rsid w:val="00170AB0"/>
    <w:rsid w:val="00173EFF"/>
    <w:rsid w:val="00175A04"/>
    <w:rsid w:val="0018343B"/>
    <w:rsid w:val="001B140A"/>
    <w:rsid w:val="001C39ED"/>
    <w:rsid w:val="001F2694"/>
    <w:rsid w:val="0020602D"/>
    <w:rsid w:val="00206B68"/>
    <w:rsid w:val="0023516C"/>
    <w:rsid w:val="0025233B"/>
    <w:rsid w:val="00264541"/>
    <w:rsid w:val="00264B49"/>
    <w:rsid w:val="00284E97"/>
    <w:rsid w:val="002C258C"/>
    <w:rsid w:val="002C3AF6"/>
    <w:rsid w:val="002D4E06"/>
    <w:rsid w:val="002E38B2"/>
    <w:rsid w:val="002F61C6"/>
    <w:rsid w:val="002F7207"/>
    <w:rsid w:val="002F7B03"/>
    <w:rsid w:val="00305158"/>
    <w:rsid w:val="0031130A"/>
    <w:rsid w:val="003117B2"/>
    <w:rsid w:val="00316D86"/>
    <w:rsid w:val="00367A08"/>
    <w:rsid w:val="0038324D"/>
    <w:rsid w:val="003B36E0"/>
    <w:rsid w:val="003B670D"/>
    <w:rsid w:val="003D36F7"/>
    <w:rsid w:val="003D4497"/>
    <w:rsid w:val="003F265A"/>
    <w:rsid w:val="0040276A"/>
    <w:rsid w:val="00422705"/>
    <w:rsid w:val="00430378"/>
    <w:rsid w:val="00446FE1"/>
    <w:rsid w:val="00461983"/>
    <w:rsid w:val="004712E0"/>
    <w:rsid w:val="00471EEA"/>
    <w:rsid w:val="004804D4"/>
    <w:rsid w:val="00490EA1"/>
    <w:rsid w:val="004A2A01"/>
    <w:rsid w:val="004C6B44"/>
    <w:rsid w:val="004E249D"/>
    <w:rsid w:val="004E33C4"/>
    <w:rsid w:val="004E54BC"/>
    <w:rsid w:val="004F62B3"/>
    <w:rsid w:val="0051372D"/>
    <w:rsid w:val="00523C87"/>
    <w:rsid w:val="00553F9C"/>
    <w:rsid w:val="005566A0"/>
    <w:rsid w:val="00570FC7"/>
    <w:rsid w:val="005C4AC2"/>
    <w:rsid w:val="005F65FD"/>
    <w:rsid w:val="00604159"/>
    <w:rsid w:val="006424F9"/>
    <w:rsid w:val="00660F39"/>
    <w:rsid w:val="006613F7"/>
    <w:rsid w:val="00672AC0"/>
    <w:rsid w:val="00687580"/>
    <w:rsid w:val="006A05B6"/>
    <w:rsid w:val="006A3A89"/>
    <w:rsid w:val="007026CC"/>
    <w:rsid w:val="007362A9"/>
    <w:rsid w:val="00736739"/>
    <w:rsid w:val="007826D6"/>
    <w:rsid w:val="007B3846"/>
    <w:rsid w:val="007E6271"/>
    <w:rsid w:val="0081162C"/>
    <w:rsid w:val="008170F3"/>
    <w:rsid w:val="0082084A"/>
    <w:rsid w:val="0082136A"/>
    <w:rsid w:val="008242AD"/>
    <w:rsid w:val="0084571E"/>
    <w:rsid w:val="00856A03"/>
    <w:rsid w:val="00857EE2"/>
    <w:rsid w:val="0086507A"/>
    <w:rsid w:val="00886116"/>
    <w:rsid w:val="008A19BF"/>
    <w:rsid w:val="008A69A1"/>
    <w:rsid w:val="008C506D"/>
    <w:rsid w:val="008D1318"/>
    <w:rsid w:val="008E3EB9"/>
    <w:rsid w:val="008E5973"/>
    <w:rsid w:val="008F7936"/>
    <w:rsid w:val="009151BF"/>
    <w:rsid w:val="009303B3"/>
    <w:rsid w:val="00941FC3"/>
    <w:rsid w:val="00946879"/>
    <w:rsid w:val="00953638"/>
    <w:rsid w:val="00961985"/>
    <w:rsid w:val="009658A1"/>
    <w:rsid w:val="00994E90"/>
    <w:rsid w:val="009A1150"/>
    <w:rsid w:val="009C7B44"/>
    <w:rsid w:val="009F4DA4"/>
    <w:rsid w:val="00A173B2"/>
    <w:rsid w:val="00A70FE3"/>
    <w:rsid w:val="00A818F0"/>
    <w:rsid w:val="00A85DBB"/>
    <w:rsid w:val="00AB0726"/>
    <w:rsid w:val="00AB4C6D"/>
    <w:rsid w:val="00AC32D6"/>
    <w:rsid w:val="00AD2759"/>
    <w:rsid w:val="00AE0995"/>
    <w:rsid w:val="00B11C4A"/>
    <w:rsid w:val="00B1475F"/>
    <w:rsid w:val="00B50BB3"/>
    <w:rsid w:val="00B534E3"/>
    <w:rsid w:val="00B617C4"/>
    <w:rsid w:val="00B93654"/>
    <w:rsid w:val="00BB08E3"/>
    <w:rsid w:val="00BB115F"/>
    <w:rsid w:val="00BD06CA"/>
    <w:rsid w:val="00BF36B0"/>
    <w:rsid w:val="00C02EBA"/>
    <w:rsid w:val="00C24DCF"/>
    <w:rsid w:val="00C25C0A"/>
    <w:rsid w:val="00C413D6"/>
    <w:rsid w:val="00C4268B"/>
    <w:rsid w:val="00C70E56"/>
    <w:rsid w:val="00CA122D"/>
    <w:rsid w:val="00CA1507"/>
    <w:rsid w:val="00CB39C6"/>
    <w:rsid w:val="00CD3B98"/>
    <w:rsid w:val="00CF6ED5"/>
    <w:rsid w:val="00D01E96"/>
    <w:rsid w:val="00D1B366"/>
    <w:rsid w:val="00D239A0"/>
    <w:rsid w:val="00D2677D"/>
    <w:rsid w:val="00D353D0"/>
    <w:rsid w:val="00D42C00"/>
    <w:rsid w:val="00D50017"/>
    <w:rsid w:val="00D72E50"/>
    <w:rsid w:val="00D731D6"/>
    <w:rsid w:val="00D816EE"/>
    <w:rsid w:val="00D86197"/>
    <w:rsid w:val="00DA31C8"/>
    <w:rsid w:val="00DA5A63"/>
    <w:rsid w:val="00DB233E"/>
    <w:rsid w:val="00DB503A"/>
    <w:rsid w:val="00DF0C1E"/>
    <w:rsid w:val="00DF1F48"/>
    <w:rsid w:val="00DF282B"/>
    <w:rsid w:val="00E04AAE"/>
    <w:rsid w:val="00E300DC"/>
    <w:rsid w:val="00E555A9"/>
    <w:rsid w:val="00E65850"/>
    <w:rsid w:val="00E7211B"/>
    <w:rsid w:val="00E741A3"/>
    <w:rsid w:val="00E747CE"/>
    <w:rsid w:val="00E92AA4"/>
    <w:rsid w:val="00E954C2"/>
    <w:rsid w:val="00E9788A"/>
    <w:rsid w:val="00EA5FD4"/>
    <w:rsid w:val="00EB52FE"/>
    <w:rsid w:val="00EC7BDE"/>
    <w:rsid w:val="00ED690D"/>
    <w:rsid w:val="00F36548"/>
    <w:rsid w:val="00F56EC3"/>
    <w:rsid w:val="00F60BE8"/>
    <w:rsid w:val="00F626F2"/>
    <w:rsid w:val="00FA2410"/>
    <w:rsid w:val="00FB7669"/>
    <w:rsid w:val="00FC46AC"/>
    <w:rsid w:val="00FC5A4D"/>
    <w:rsid w:val="00FC647D"/>
    <w:rsid w:val="00FD2E88"/>
    <w:rsid w:val="00FD6510"/>
    <w:rsid w:val="05CFAFD8"/>
    <w:rsid w:val="05D84A35"/>
    <w:rsid w:val="05DFDB1E"/>
    <w:rsid w:val="09D34965"/>
    <w:rsid w:val="0A8876AA"/>
    <w:rsid w:val="0B3AA069"/>
    <w:rsid w:val="0B94ACB2"/>
    <w:rsid w:val="0C9059D2"/>
    <w:rsid w:val="0F56C185"/>
    <w:rsid w:val="0F7F2C7B"/>
    <w:rsid w:val="115DD5B8"/>
    <w:rsid w:val="135DF695"/>
    <w:rsid w:val="169ED508"/>
    <w:rsid w:val="173BD670"/>
    <w:rsid w:val="1A2E86AE"/>
    <w:rsid w:val="1CCC8434"/>
    <w:rsid w:val="1D5AB553"/>
    <w:rsid w:val="1D68EE6D"/>
    <w:rsid w:val="25C07386"/>
    <w:rsid w:val="266BD62D"/>
    <w:rsid w:val="267B737C"/>
    <w:rsid w:val="28683E9C"/>
    <w:rsid w:val="2937E043"/>
    <w:rsid w:val="2BDFDCC6"/>
    <w:rsid w:val="2E38AAD0"/>
    <w:rsid w:val="2E853D73"/>
    <w:rsid w:val="2F8266E2"/>
    <w:rsid w:val="310E0BB3"/>
    <w:rsid w:val="31F2E84B"/>
    <w:rsid w:val="33876399"/>
    <w:rsid w:val="38F40CCB"/>
    <w:rsid w:val="3D720DDE"/>
    <w:rsid w:val="3ECC0196"/>
    <w:rsid w:val="3F1F5DD1"/>
    <w:rsid w:val="420AE32F"/>
    <w:rsid w:val="43C2985A"/>
    <w:rsid w:val="43D33AAD"/>
    <w:rsid w:val="4469F8F1"/>
    <w:rsid w:val="482232D9"/>
    <w:rsid w:val="4B83298A"/>
    <w:rsid w:val="4BA5AC59"/>
    <w:rsid w:val="4BB481E2"/>
    <w:rsid w:val="4F14F241"/>
    <w:rsid w:val="51B54F5E"/>
    <w:rsid w:val="51C9D0CB"/>
    <w:rsid w:val="5A27ED48"/>
    <w:rsid w:val="5C86C59A"/>
    <w:rsid w:val="5CCD824F"/>
    <w:rsid w:val="616C05BE"/>
    <w:rsid w:val="635652F2"/>
    <w:rsid w:val="663D4CFF"/>
    <w:rsid w:val="690D00E8"/>
    <w:rsid w:val="6E3A10FC"/>
    <w:rsid w:val="6E421CF9"/>
    <w:rsid w:val="6E9CBB0A"/>
    <w:rsid w:val="6F83DEE7"/>
    <w:rsid w:val="70EB585B"/>
    <w:rsid w:val="723BD48B"/>
    <w:rsid w:val="77560945"/>
    <w:rsid w:val="7C7DEBFB"/>
    <w:rsid w:val="7E6E0A82"/>
    <w:rsid w:val="7F70C26A"/>
    <w:rsid w:val="7FE9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red" strokecolor="none [3215]">
      <v:fill color="red" opacity="48497f"/>
      <v:stroke color="none [3215]"/>
    </o:shapedefaults>
    <o:shapelayout v:ext="edit">
      <o:idmap v:ext="edit" data="2"/>
    </o:shapelayout>
  </w:shapeDefaults>
  <w:decimalSymbol w:val="."/>
  <w:listSeparator w:val=","/>
  <w14:docId w14:val="442B0D42"/>
  <w15:docId w15:val="{A6FC387F-56DA-4599-9E27-A66DFF65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70D"/>
    <w:rPr>
      <w:rFonts w:ascii="Arial" w:hAnsi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NBody1">
    <w:name w:val="ACN Body 1"/>
    <w:basedOn w:val="Normal"/>
    <w:autoRedefine/>
    <w:uiPriority w:val="99"/>
    <w:semiHidden/>
    <w:rsid w:val="007E6271"/>
    <w:pPr>
      <w:framePr w:hSpace="180" w:wrap="around" w:vAnchor="text" w:hAnchor="text" w:y="1"/>
      <w:spacing w:after="240" w:line="240" w:lineRule="auto"/>
      <w:suppressOverlap/>
      <w:jc w:val="both"/>
    </w:pPr>
    <w:rPr>
      <w:rFonts w:eastAsia="Times New Roman" w:cs="Arial"/>
      <w:sz w:val="20"/>
      <w:szCs w:val="20"/>
    </w:rPr>
  </w:style>
  <w:style w:type="table" w:styleId="TableGrid">
    <w:name w:val="Table Grid"/>
    <w:basedOn w:val="TableNormal"/>
    <w:uiPriority w:val="39"/>
    <w:rsid w:val="00915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NSARG">
    <w:name w:val="ACN SARG"/>
    <w:basedOn w:val="Normal"/>
    <w:next w:val="Normal"/>
    <w:autoRedefine/>
    <w:uiPriority w:val="99"/>
    <w:semiHidden/>
    <w:rsid w:val="001B140A"/>
    <w:pPr>
      <w:framePr w:hSpace="180" w:wrap="around" w:vAnchor="text" w:hAnchor="text" w:y="1"/>
      <w:spacing w:after="0" w:line="240" w:lineRule="auto"/>
      <w:suppressOverlap/>
    </w:pPr>
    <w:rPr>
      <w:rFonts w:eastAsia="Times New Roman" w:cs="Arial"/>
      <w:b/>
      <w:sz w:val="24"/>
      <w:szCs w:val="24"/>
    </w:rPr>
  </w:style>
  <w:style w:type="paragraph" w:customStyle="1" w:styleId="Normal1">
    <w:name w:val="Normal1"/>
    <w:basedOn w:val="Normal"/>
    <w:uiPriority w:val="99"/>
    <w:semiHidden/>
    <w:rsid w:val="009151BF"/>
    <w:pPr>
      <w:spacing w:after="0" w:line="240" w:lineRule="auto"/>
    </w:pPr>
    <w:rPr>
      <w:rFonts w:eastAsia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D2E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E88"/>
  </w:style>
  <w:style w:type="character" w:customStyle="1" w:styleId="FLIGHTCAT">
    <w:name w:val="FLIGHT CAT"/>
    <w:basedOn w:val="DefaultParagraphFont"/>
    <w:uiPriority w:val="1"/>
    <w:rsid w:val="00C25C0A"/>
    <w:rPr>
      <w:rFonts w:ascii="Arial" w:hAnsi="Arial"/>
      <w:b/>
      <w:color w:val="FF0000"/>
      <w:sz w:val="28"/>
    </w:rPr>
  </w:style>
  <w:style w:type="paragraph" w:customStyle="1" w:styleId="ACNTITLE">
    <w:name w:val="ACN TITLE"/>
    <w:basedOn w:val="ACNSUBHEADINGS"/>
    <w:qFormat/>
    <w:rsid w:val="00AB4C6D"/>
    <w:pPr>
      <w:framePr w:hSpace="180" w:wrap="around" w:vAnchor="text" w:hAnchor="text" w:y="1"/>
      <w:spacing w:after="0" w:line="240" w:lineRule="auto"/>
      <w:suppressOverlap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ED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1ED7"/>
    <w:rPr>
      <w:color w:val="808080"/>
    </w:rPr>
  </w:style>
  <w:style w:type="character" w:styleId="Hyperlink">
    <w:name w:val="Hyperlink"/>
    <w:rsid w:val="008A69A1"/>
    <w:rPr>
      <w:color w:val="0000FF"/>
      <w:u w:val="single"/>
    </w:rPr>
  </w:style>
  <w:style w:type="character" w:styleId="IntenseReference">
    <w:name w:val="Intense Reference"/>
    <w:aliases w:val="ACN Flight Cat"/>
    <w:basedOn w:val="DefaultParagraphFont"/>
    <w:uiPriority w:val="32"/>
    <w:semiHidden/>
    <w:qFormat/>
    <w:rsid w:val="001B140A"/>
    <w:rPr>
      <w:rFonts w:ascii="Arial" w:hAnsi="Arial"/>
      <w:b/>
      <w:bCs/>
      <w:smallCaps/>
      <w:color w:val="FF0000"/>
      <w:spacing w:val="5"/>
      <w:sz w:val="32"/>
      <w:u w:val="none"/>
    </w:rPr>
  </w:style>
  <w:style w:type="paragraph" w:customStyle="1" w:styleId="ACNBody22">
    <w:name w:val="ACN Body 2.2"/>
    <w:basedOn w:val="ACNBody1"/>
    <w:uiPriority w:val="99"/>
    <w:semiHidden/>
    <w:rsid w:val="007E6271"/>
    <w:pPr>
      <w:framePr w:hSpace="0" w:wrap="auto" w:vAnchor="margin" w:yAlign="inline"/>
      <w:ind w:left="1069" w:hanging="360"/>
      <w:suppressOverlap w:val="0"/>
    </w:pPr>
    <w:rPr>
      <w:sz w:val="24"/>
      <w:szCs w:val="24"/>
    </w:rPr>
  </w:style>
  <w:style w:type="paragraph" w:customStyle="1" w:styleId="ACNSUBHEADINGS">
    <w:name w:val="ACN SUB HEADINGS"/>
    <w:basedOn w:val="Normal"/>
    <w:qFormat/>
    <w:rsid w:val="003F265A"/>
    <w:rPr>
      <w:b/>
    </w:rPr>
  </w:style>
  <w:style w:type="paragraph" w:styleId="ListParagraph">
    <w:name w:val="List Paragraph"/>
    <w:basedOn w:val="Normal"/>
    <w:link w:val="ListParagraphChar"/>
    <w:uiPriority w:val="34"/>
    <w:semiHidden/>
    <w:qFormat/>
    <w:rsid w:val="003F265A"/>
    <w:pPr>
      <w:ind w:left="720"/>
      <w:contextualSpacing/>
    </w:pPr>
  </w:style>
  <w:style w:type="paragraph" w:customStyle="1" w:styleId="ACNBodyText">
    <w:name w:val="ACN Body Text"/>
    <w:basedOn w:val="Normal"/>
    <w:link w:val="ACNBodyTextChar1"/>
    <w:qFormat/>
    <w:rsid w:val="00994E90"/>
    <w:pPr>
      <w:numPr>
        <w:numId w:val="2"/>
      </w:numPr>
      <w:spacing w:before="240" w:after="240" w:line="240" w:lineRule="auto"/>
      <w:ind w:left="0" w:firstLine="0"/>
    </w:pPr>
  </w:style>
  <w:style w:type="paragraph" w:customStyle="1" w:styleId="ACNBodySubPara">
    <w:name w:val="ACN Body Sub Para"/>
    <w:basedOn w:val="ListParagraph"/>
    <w:link w:val="ACNBodySubParaChar"/>
    <w:qFormat/>
    <w:rsid w:val="003F265A"/>
    <w:pPr>
      <w:numPr>
        <w:numId w:val="3"/>
      </w:numPr>
      <w:spacing w:after="240" w:line="240" w:lineRule="auto"/>
      <w:ind w:hanging="11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5C4AC2"/>
    <w:rPr>
      <w:rFonts w:ascii="Arial" w:hAnsi="Arial"/>
    </w:rPr>
  </w:style>
  <w:style w:type="character" w:customStyle="1" w:styleId="ACNBodyTextChar">
    <w:name w:val="ACN Body Text Char"/>
    <w:basedOn w:val="ListParagraphChar"/>
    <w:rsid w:val="003F265A"/>
    <w:rPr>
      <w:rFonts w:ascii="Arial" w:hAnsi="Arial"/>
    </w:rPr>
  </w:style>
  <w:style w:type="paragraph" w:customStyle="1" w:styleId="ACNSubSub">
    <w:name w:val="ACN Sub Sub"/>
    <w:basedOn w:val="ACNBodySubPara"/>
    <w:link w:val="ACNSubSubChar"/>
    <w:qFormat/>
    <w:rsid w:val="003F265A"/>
    <w:pPr>
      <w:numPr>
        <w:numId w:val="4"/>
      </w:numPr>
      <w:ind w:left="2127" w:hanging="567"/>
    </w:pPr>
  </w:style>
  <w:style w:type="character" w:customStyle="1" w:styleId="ACNBodySubParaChar">
    <w:name w:val="ACN Body Sub Para Char"/>
    <w:basedOn w:val="ListParagraphChar"/>
    <w:link w:val="ACNBodySubPara"/>
    <w:rsid w:val="003F265A"/>
    <w:rPr>
      <w:rFonts w:ascii="Arial" w:hAnsi="Arial"/>
    </w:rPr>
  </w:style>
  <w:style w:type="paragraph" w:customStyle="1" w:styleId="ACNBodyBold">
    <w:name w:val="ACN Body Bold"/>
    <w:basedOn w:val="ACNBodyText"/>
    <w:link w:val="ACNBodyBoldChar"/>
    <w:qFormat/>
    <w:rsid w:val="00994E90"/>
    <w:rPr>
      <w:b/>
    </w:rPr>
  </w:style>
  <w:style w:type="character" w:customStyle="1" w:styleId="ACNSubSubChar">
    <w:name w:val="ACN Sub Sub Char"/>
    <w:basedOn w:val="ACNBodySubParaChar"/>
    <w:link w:val="ACNSubSub"/>
    <w:rsid w:val="003F265A"/>
    <w:rPr>
      <w:rFonts w:ascii="Arial" w:hAnsi="Arial"/>
    </w:rPr>
  </w:style>
  <w:style w:type="character" w:customStyle="1" w:styleId="ACNBodyTextChar1">
    <w:name w:val="ACN Body Text Char1"/>
    <w:basedOn w:val="DefaultParagraphFont"/>
    <w:link w:val="ACNBodyText"/>
    <w:rsid w:val="00994E90"/>
    <w:rPr>
      <w:rFonts w:ascii="Arial" w:hAnsi="Arial"/>
    </w:rPr>
  </w:style>
  <w:style w:type="character" w:customStyle="1" w:styleId="ACNBodyBoldChar">
    <w:name w:val="ACN Body Bold Char"/>
    <w:basedOn w:val="ACNBodyTextChar1"/>
    <w:link w:val="ACNBodyBold"/>
    <w:rsid w:val="00994E90"/>
    <w:rPr>
      <w:rFonts w:ascii="Arial" w:hAnsi="Arial"/>
    </w:rPr>
  </w:style>
  <w:style w:type="paragraph" w:customStyle="1" w:styleId="ACNItalic">
    <w:name w:val="ACN Italic"/>
    <w:basedOn w:val="ACNSUBHEADINGS"/>
    <w:qFormat/>
    <w:rsid w:val="0086507A"/>
    <w:rPr>
      <w:b w:val="0"/>
      <w:i/>
    </w:rPr>
  </w:style>
  <w:style w:type="paragraph" w:styleId="Footer">
    <w:name w:val="footer"/>
    <w:basedOn w:val="Normal"/>
    <w:link w:val="FooterChar"/>
    <w:unhideWhenUsed/>
    <w:rsid w:val="004E24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E249D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471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EN-DRONES@mod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aa.co.uk/drones/open-category/getting-started-with-drones-and-model-aircraft/registering-to-fly-drones-and-model-aircraf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ridreferencefinder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irspace%20Regulation\Airspace%20Utilisation\ACN%20Templates\ACN_Request_Form%20v0.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0D82EE550B44BB649F6CA4ABCF23B" ma:contentTypeVersion="17" ma:contentTypeDescription="Create a new document." ma:contentTypeScope="" ma:versionID="a3d91d7d92bdbbf71c3f3590d936255f">
  <xsd:schema xmlns:xsd="http://www.w3.org/2001/XMLSchema" xmlns:xs="http://www.w3.org/2001/XMLSchema" xmlns:p="http://schemas.microsoft.com/office/2006/metadata/properties" xmlns:ns2="21cc94d7-e099-4058-a566-7dd1762b2a6f" xmlns:ns3="04738c6d-ecc8-46f1-821f-82e308eab3d9" xmlns:ns4="42e1e9ed-a770-458a-a9f8-a378dcef267b" targetNamespace="http://schemas.microsoft.com/office/2006/metadata/properties" ma:root="true" ma:fieldsID="940d57208de56a664f0c961903ca6329" ns2:_="" ns3:_="" ns4:_="">
    <xsd:import namespace="21cc94d7-e099-4058-a566-7dd1762b2a6f"/>
    <xsd:import namespace="04738c6d-ecc8-46f1-821f-82e308eab3d9"/>
    <xsd:import namespace="42e1e9ed-a770-458a-a9f8-a378dcef26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c94d7-e099-4058-a566-7dd1762b2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9ff0b8c-5d72-4038-b2cd-f57bf310c6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8c6d-ecc8-46f1-821f-82e308eab3d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53253f-e2d6-46ed-b202-40960cc7c178}" ma:internalName="TaxCatchAll" ma:showField="CatchAllData" ma:web="42e1e9ed-a770-458a-a9f8-a378dcef2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1e9ed-a770-458a-a9f8-a378dcef267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738c6d-ecc8-46f1-821f-82e308eab3d9" xsi:nil="true"/>
    <lcf76f155ced4ddcb4097134ff3c332f xmlns="21cc94d7-e099-4058-a566-7dd1762b2a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EFB75F-3177-445A-AD08-B9DBCE3BBE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26330-9103-4294-8DFD-43D5F09A08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0F5459-D286-46B6-8B69-1C051BFB3F4F}"/>
</file>

<file path=customXml/itemProps4.xml><?xml version="1.0" encoding="utf-8"?>
<ds:datastoreItem xmlns:ds="http://schemas.openxmlformats.org/officeDocument/2006/customXml" ds:itemID="{6EA05641-54E6-4396-B2A6-72074F713472}">
  <ds:schemaRefs>
    <ds:schemaRef ds:uri="http://schemas.microsoft.com/office/2006/metadata/properties"/>
    <ds:schemaRef ds:uri="http://schemas.microsoft.com/office/infopath/2007/PartnerControls"/>
    <ds:schemaRef ds:uri="04738c6d-ecc8-46f1-821f-82e308eab3d9"/>
    <ds:schemaRef ds:uri="21cc94d7-e099-4058-a566-7dd1762b2a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ACN_Request_Form v0.3</Template>
  <TotalTime>2116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Williamson Martin</dc:creator>
  <cp:lastModifiedBy>McCombe, Sophie Cpl (BEN-28Sqn-Ops JNCO1)</cp:lastModifiedBy>
  <cp:revision>16</cp:revision>
  <cp:lastPrinted>2019-04-15T09:32:00Z</cp:lastPrinted>
  <dcterms:created xsi:type="dcterms:W3CDTF">2026-05-06T16:36:00Z</dcterms:created>
  <dcterms:modified xsi:type="dcterms:W3CDTF">2026-05-21T13:45:00Z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0x010100D3D0D82EE550B44BB649F6CA4ABCF23B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Subject Category">
    <vt:lpwstr>269;#Royal Air Force|35239c0e-6523-4695-aef3-f2cdda1d797d</vt:lpwstr>
  </property>
  <property fmtid="{D5CDD505-2E9C-101B-9397-08002B2CF9AE}" pid="6" name="TaxKeyword">
    <vt:lpwstr/>
  </property>
  <property fmtid="{D5CDD505-2E9C-101B-9397-08002B2CF9AE}" pid="7" name="Subject Keywords">
    <vt:lpwstr>71;#RAF Benson|6f1be396-d3d2-4ac1-b0b8-858f700b3302</vt:lpwstr>
  </property>
  <property fmtid="{D5CDD505-2E9C-101B-9397-08002B2CF9AE}" pid="8" name="Business Owner">
    <vt:lpwstr>9;#BEN|4f035530-163d-49e2-8fab-2f2a676894b7</vt:lpwstr>
  </property>
  <property fmtid="{D5CDD505-2E9C-101B-9397-08002B2CF9AE}" pid="9" name="fileplanid">
    <vt:lpwstr>3;#03 Support the delivery of the Unit's objectives|5ab00cf9-9d4b-4d13-b1ba-b069d28c2f77</vt:lpwstr>
  </property>
  <property fmtid="{D5CDD505-2E9C-101B-9397-08002B2CF9AE}" pid="10" name="d67af1ddf1dc47979d20c0eae491b81b">
    <vt:lpwstr>03 Support the delivery of the Unit's objectives|5ab00cf9-9d4b-4d13-b1ba-b069d28c2f77</vt:lpwstr>
  </property>
  <property fmtid="{D5CDD505-2E9C-101B-9397-08002B2CF9AE}" pid="11" name="TaxCatchAll">
    <vt:lpwstr>269;#;#9;#;#71;#;#3;#</vt:lpwstr>
  </property>
  <property fmtid="{D5CDD505-2E9C-101B-9397-08002B2CF9AE}" pid="12" name="n1f450bd0d644ca798bdc94626fdef4f">
    <vt:lpwstr>RAF Benson|6f1be396-d3d2-4ac1-b0b8-858f700b3302</vt:lpwstr>
  </property>
  <property fmtid="{D5CDD505-2E9C-101B-9397-08002B2CF9AE}" pid="13" name="m79e07ce3690491db9121a08429fad40">
    <vt:lpwstr>BEN|4f035530-163d-49e2-8fab-2f2a676894b7</vt:lpwstr>
  </property>
  <property fmtid="{D5CDD505-2E9C-101B-9397-08002B2CF9AE}" pid="14" name="i71a74d1f9984201b479cc08077b6323">
    <vt:lpwstr>Royal Air Force|35239c0e-6523-4695-aef3-f2cdda1d797d</vt:lpwstr>
  </property>
  <property fmtid="{D5CDD505-2E9C-101B-9397-08002B2CF9AE}" pid="15" name="CreatedOriginated">
    <vt:filetime>2020-04-15T08:39:55Z</vt:filetime>
  </property>
  <property fmtid="{D5CDD505-2E9C-101B-9397-08002B2CF9AE}" pid="16" name="UKProtectiveMarking">
    <vt:lpwstr>OFFICIAL-SENSITIVE</vt:lpwstr>
  </property>
  <property fmtid="{D5CDD505-2E9C-101B-9397-08002B2CF9AE}" pid="17" name="MSIP_Label_d8a60473-494b-4586-a1bb-b0e663054676_Enabled">
    <vt:lpwstr>true</vt:lpwstr>
  </property>
  <property fmtid="{D5CDD505-2E9C-101B-9397-08002B2CF9AE}" pid="18" name="MSIP_Label_d8a60473-494b-4586-a1bb-b0e663054676_SetDate">
    <vt:lpwstr>2022-07-01T11:14:32Z</vt:lpwstr>
  </property>
  <property fmtid="{D5CDD505-2E9C-101B-9397-08002B2CF9AE}" pid="19" name="MSIP_Label_d8a60473-494b-4586-a1bb-b0e663054676_Method">
    <vt:lpwstr>Privileged</vt:lpwstr>
  </property>
  <property fmtid="{D5CDD505-2E9C-101B-9397-08002B2CF9AE}" pid="20" name="MSIP_Label_d8a60473-494b-4586-a1bb-b0e663054676_Name">
    <vt:lpwstr>MOD-1-O-‘UNMARKED’</vt:lpwstr>
  </property>
  <property fmtid="{D5CDD505-2E9C-101B-9397-08002B2CF9AE}" pid="21" name="MSIP_Label_d8a60473-494b-4586-a1bb-b0e663054676_SiteId">
    <vt:lpwstr>be7760ed-5953-484b-ae95-d0a16dfa09e5</vt:lpwstr>
  </property>
  <property fmtid="{D5CDD505-2E9C-101B-9397-08002B2CF9AE}" pid="22" name="MSIP_Label_d8a60473-494b-4586-a1bb-b0e663054676_ActionId">
    <vt:lpwstr>d182ee17-b277-435e-9895-e492abc8a1c8</vt:lpwstr>
  </property>
  <property fmtid="{D5CDD505-2E9C-101B-9397-08002B2CF9AE}" pid="23" name="MSIP_Label_d8a60473-494b-4586-a1bb-b0e663054676_ContentBits">
    <vt:lpwstr>0</vt:lpwstr>
  </property>
  <property fmtid="{D5CDD505-2E9C-101B-9397-08002B2CF9AE}" pid="24" name="MediaServiceImageTags">
    <vt:lpwstr/>
  </property>
  <property fmtid="{D5CDD505-2E9C-101B-9397-08002B2CF9AE}" pid="26" name="docLang">
    <vt:lpwstr>en</vt:lpwstr>
  </property>
</Properties>
</file>